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69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260"/>
        <w:gridCol w:w="1795"/>
        <w:gridCol w:w="917"/>
        <w:gridCol w:w="737"/>
        <w:gridCol w:w="1250"/>
        <w:gridCol w:w="1563"/>
        <w:gridCol w:w="825"/>
        <w:gridCol w:w="706"/>
        <w:gridCol w:w="1603"/>
        <w:gridCol w:w="766"/>
        <w:gridCol w:w="1502"/>
        <w:gridCol w:w="766"/>
      </w:tblGrid>
      <w:tr w:rsidR="007A27F2" w:rsidRPr="00B44EFE" w:rsidTr="00FE7746">
        <w:trPr>
          <w:trHeight w:val="386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solid" w:color="FFCC99" w:fill="auto"/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79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467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7A27F2" w:rsidRPr="00B44EFE" w:rsidRDefault="007A27F2" w:rsidP="00C04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B44EFE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kk-KZ"/>
              </w:rPr>
              <w:t xml:space="preserve">Пәннің оқу-әдістемелік қамтамасыз етілу </w:t>
            </w:r>
          </w:p>
          <w:p w:rsidR="007A27F2" w:rsidRPr="00B44EFE" w:rsidRDefault="007A27F2" w:rsidP="00C04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B44EFE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КАРТА</w:t>
            </w:r>
            <w:r w:rsidRPr="00B44EFE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kk-KZ"/>
              </w:rPr>
              <w:t>СЫ</w:t>
            </w:r>
          </w:p>
        </w:tc>
        <w:tc>
          <w:tcPr>
            <w:tcW w:w="82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solid" w:color="FFCC99" w:fill="auto"/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28"/>
                <w:szCs w:val="28"/>
              </w:rPr>
            </w:pPr>
          </w:p>
        </w:tc>
      </w:tr>
      <w:tr w:rsidR="007A27F2" w:rsidRPr="00B44EFE" w:rsidTr="00FE7746">
        <w:trPr>
          <w:trHeight w:val="408"/>
        </w:trPr>
        <w:tc>
          <w:tcPr>
            <w:tcW w:w="126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solid" w:color="FFCC99" w:fill="auto"/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КС 4309</w:t>
            </w:r>
          </w:p>
        </w:tc>
        <w:tc>
          <w:tcPr>
            <w:tcW w:w="2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7A27F2" w:rsidRPr="00B44EFE" w:rsidRDefault="007A27F2" w:rsidP="007C7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М</w:t>
            </w:r>
            <w:r w:rsidRPr="00B44EF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әдениет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және </w:t>
            </w:r>
            <w:r w:rsidRPr="00B44EF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өркениет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FFCC99" w:fill="auto"/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A27F2" w:rsidRPr="00B44EFE" w:rsidTr="00FE7746">
        <w:trPr>
          <w:trHeight w:val="278"/>
        </w:trPr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CC99" w:fill="auto"/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7A27F2" w:rsidRPr="00B44EFE" w:rsidRDefault="007A27F2" w:rsidP="00074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2021</w:t>
            </w:r>
            <w:r w:rsidRPr="00B44EF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-20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kk-KZ"/>
              </w:rPr>
              <w:t>22</w:t>
            </w:r>
            <w:r w:rsidRPr="00B44EF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44EF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kk-KZ"/>
              </w:rPr>
              <w:t>о.ж.</w:t>
            </w:r>
          </w:p>
        </w:tc>
        <w:tc>
          <w:tcPr>
            <w:tcW w:w="8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A27F2" w:rsidRPr="00B44EFE" w:rsidTr="00FE7746">
        <w:trPr>
          <w:trHeight w:val="331"/>
        </w:trPr>
        <w:tc>
          <w:tcPr>
            <w:tcW w:w="39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A27F2" w:rsidRPr="00B44EFE" w:rsidRDefault="007A27F2" w:rsidP="001E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Факультет:  </w:t>
            </w: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Философии және саясаттану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Мамандық шифрі және аталуы</w:t>
            </w:r>
          </w:p>
        </w:tc>
        <w:tc>
          <w:tcPr>
            <w:tcW w:w="30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A27F2" w:rsidRPr="00B44EFE" w:rsidRDefault="007A27F2" w:rsidP="007C31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5В0204 – мәдениеттану. - </w:t>
            </w:r>
            <w:r w:rsidRPr="00B44EFE">
              <w:rPr>
                <w:rFonts w:ascii="Arial" w:hAnsi="Arial" w:cs="Arial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A27F2" w:rsidRPr="00B44EFE" w:rsidTr="00FE7746">
        <w:trPr>
          <w:trHeight w:val="331"/>
        </w:trPr>
        <w:tc>
          <w:tcPr>
            <w:tcW w:w="39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A27F2" w:rsidRPr="00B44EFE" w:rsidRDefault="007A27F2" w:rsidP="001E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Кафедра:  </w:t>
            </w: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Дінтану және мәдениеттану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Курс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27F2" w:rsidRPr="00B44EFE" w:rsidRDefault="007A27F2" w:rsidP="00C047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4EFE">
              <w:rPr>
                <w:rFonts w:ascii="Arial" w:hAnsi="Arial" w:cs="Arial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A27F2" w:rsidRPr="00B44EFE" w:rsidTr="00FE7746">
        <w:trPr>
          <w:trHeight w:val="226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Тіл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27F2" w:rsidRPr="00B44EFE" w:rsidRDefault="007A27F2" w:rsidP="001E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  <w:r w:rsidRPr="00B44EFE">
              <w:rPr>
                <w:rFonts w:ascii="Arial" w:hAnsi="Arial" w:cs="Arial"/>
                <w:color w:val="000000"/>
                <w:sz w:val="24"/>
                <w:szCs w:val="24"/>
              </w:rPr>
              <w:t>_</w:t>
            </w:r>
            <w:r w:rsidRPr="00B44EFE"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  <w:t>қаз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A27F2" w:rsidRPr="00B44EFE" w:rsidTr="00FE7746">
        <w:trPr>
          <w:trHeight w:val="226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Студенттер саны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27F2" w:rsidRPr="00B44EFE" w:rsidRDefault="007A27F2" w:rsidP="00C047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4EFE">
              <w:rPr>
                <w:rFonts w:ascii="Arial" w:hAnsi="Arial" w:cs="Arial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7A27F2" w:rsidRPr="00B44EFE" w:rsidTr="00FE7746">
        <w:trPr>
          <w:trHeight w:val="226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7A27F2" w:rsidRDefault="007A27F2">
      <w:pPr>
        <w:rPr>
          <w:lang w:val="en-US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1260"/>
        <w:gridCol w:w="1795"/>
        <w:gridCol w:w="917"/>
        <w:gridCol w:w="737"/>
        <w:gridCol w:w="1250"/>
        <w:gridCol w:w="1563"/>
        <w:gridCol w:w="825"/>
        <w:gridCol w:w="706"/>
      </w:tblGrid>
      <w:tr w:rsidR="007A27F2" w:rsidRPr="00B44EFE">
        <w:trPr>
          <w:trHeight w:val="658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99CCFF" w:fill="auto"/>
          </w:tcPr>
          <w:p w:rsidR="007A27F2" w:rsidRPr="00B44EFE" w:rsidRDefault="007A27F2" w:rsidP="002A14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B44EFE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Книжный фонд</w:t>
            </w:r>
          </w:p>
        </w:tc>
        <w:tc>
          <w:tcPr>
            <w:tcW w:w="17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</w:rPr>
            </w:pP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99CCFF" w:fill="auto"/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8"/>
                <w:szCs w:val="28"/>
              </w:rPr>
            </w:pPr>
          </w:p>
        </w:tc>
      </w:tr>
      <w:tr w:rsidR="007A27F2" w:rsidRPr="00B44EFE" w:rsidTr="00175D61">
        <w:trPr>
          <w:trHeight w:val="497"/>
        </w:trPr>
        <w:tc>
          <w:tcPr>
            <w:tcW w:w="30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FFCC99" w:fill="auto"/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4EF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основная литература</w:t>
            </w: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A2BD90" w:fill="auto"/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4EF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дополнительная литература </w:t>
            </w:r>
          </w:p>
        </w:tc>
        <w:tc>
          <w:tcPr>
            <w:tcW w:w="82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A2BD90" w:fill="auto"/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A2BD90" w:fill="auto"/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A27F2" w:rsidRPr="00B44EFE">
        <w:trPr>
          <w:trHeight w:val="463"/>
        </w:trPr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FFCC99" w:fill="auto"/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Авторы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Название </w:t>
            </w:r>
          </w:p>
        </w:tc>
        <w:tc>
          <w:tcPr>
            <w:tcW w:w="917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CC99" w:fill="auto"/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Год издания</w:t>
            </w:r>
          </w:p>
        </w:tc>
        <w:tc>
          <w:tcPr>
            <w:tcW w:w="737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Кол-во (шт) </w:t>
            </w:r>
          </w:p>
        </w:tc>
        <w:tc>
          <w:tcPr>
            <w:tcW w:w="1250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A2BD90" w:fill="auto"/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Авторы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A2BD90" w:fill="auto"/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Название </w:t>
            </w:r>
          </w:p>
        </w:tc>
        <w:tc>
          <w:tcPr>
            <w:tcW w:w="825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A2BD90" w:fill="auto"/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Год издания</w:t>
            </w: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A2BD90" w:fill="auto"/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Кол-во (шт)</w:t>
            </w:r>
          </w:p>
        </w:tc>
      </w:tr>
      <w:tr w:rsidR="007A27F2" w:rsidRPr="00B44EFE">
        <w:trPr>
          <w:trHeight w:val="216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4EFE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4EFE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4EFE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4EFE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4EFE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4EFE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4EFE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7A27F2" w:rsidRPr="00B44EFE" w:rsidRDefault="007A2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4EFE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</w:tr>
    </w:tbl>
    <w:p w:rsidR="007A27F2" w:rsidRDefault="007A27F2" w:rsidP="002A14D8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7A27F2" w:rsidRPr="00D30782" w:rsidRDefault="007A27F2" w:rsidP="001E238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Нег</w:t>
      </w:r>
      <w:r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>ізгі әдебиет</w:t>
      </w:r>
    </w:p>
    <w:p w:rsidR="007A27F2" w:rsidRPr="00B45F69" w:rsidRDefault="007A27F2" w:rsidP="00B45F69">
      <w:pPr>
        <w:tabs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lang w:val="kk-KZ"/>
        </w:rPr>
        <w:t>1.</w:t>
      </w:r>
      <w:r w:rsidRPr="007C7E18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B45F69">
        <w:rPr>
          <w:rFonts w:ascii="Times New Roman" w:hAnsi="Times New Roman"/>
          <w:sz w:val="24"/>
          <w:szCs w:val="24"/>
          <w:lang w:val="kk-KZ"/>
        </w:rPr>
        <w:t xml:space="preserve">Ғабитов Т.Х. Қазақ  мәдениетінің тарихы: Оқулық (ҚР БҒМ РОӘК). – Алматы: Эверо,  2018. – 343 с. </w:t>
      </w:r>
    </w:p>
    <w:p w:rsidR="007A27F2" w:rsidRPr="00B45F69" w:rsidRDefault="007A27F2" w:rsidP="00B45F69">
      <w:pPr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2.</w:t>
      </w:r>
      <w:r w:rsidRPr="007C7E18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B45F69">
        <w:rPr>
          <w:rFonts w:ascii="Times New Roman" w:hAnsi="Times New Roman"/>
          <w:sz w:val="24"/>
          <w:szCs w:val="24"/>
          <w:lang w:val="kk-KZ"/>
        </w:rPr>
        <w:t>Gabitov Tursun.  Kazakh  сulture  сhallenges</w:t>
      </w:r>
      <w:r w:rsidRPr="00B45F69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B45F69">
        <w:rPr>
          <w:rFonts w:ascii="Times New Roman" w:hAnsi="Times New Roman"/>
          <w:sz w:val="24"/>
          <w:szCs w:val="24"/>
          <w:lang w:val="kk-KZ"/>
        </w:rPr>
        <w:t>. - Almaty: Evero, 2018. - 234 p</w:t>
      </w:r>
    </w:p>
    <w:p w:rsidR="007A27F2" w:rsidRPr="00B45F69" w:rsidRDefault="007A27F2" w:rsidP="00B45F69">
      <w:pPr>
        <w:pStyle w:val="BodyText"/>
        <w:spacing w:after="0"/>
        <w:rPr>
          <w:b/>
          <w:lang w:val="kk-KZ"/>
        </w:rPr>
      </w:pPr>
      <w:r>
        <w:rPr>
          <w:lang w:val="kk-KZ"/>
        </w:rPr>
        <w:t xml:space="preserve">3. </w:t>
      </w:r>
      <w:r w:rsidRPr="00B45F69">
        <w:rPr>
          <w:lang w:val="kk-KZ"/>
        </w:rPr>
        <w:t>Жа</w:t>
      </w:r>
      <w:r w:rsidRPr="00B45F69">
        <w:rPr>
          <w:lang w:val="kk-KZ"/>
        </w:rPr>
        <w:softHyphen/>
        <w:t>һан</w:t>
      </w:r>
      <w:r w:rsidRPr="00B45F69">
        <w:rPr>
          <w:lang w:val="kk-KZ"/>
        </w:rPr>
        <w:softHyphen/>
        <w:t>дану және Қа</w:t>
      </w:r>
      <w:r w:rsidRPr="00B45F69">
        <w:rPr>
          <w:lang w:val="kk-KZ"/>
        </w:rPr>
        <w:softHyphen/>
        <w:t>зақ</w:t>
      </w:r>
      <w:r w:rsidRPr="00B45F69">
        <w:rPr>
          <w:lang w:val="kk-KZ"/>
        </w:rPr>
        <w:softHyphen/>
        <w:t>станның заманауи мәде</w:t>
      </w:r>
      <w:r w:rsidRPr="00B45F69">
        <w:rPr>
          <w:lang w:val="kk-KZ"/>
        </w:rPr>
        <w:softHyphen/>
        <w:t>ниеті: ұжымдық монография. –  Алматы: Қазақ университеті, 2019. –334 б. ISBN 978-601-04</w:t>
      </w:r>
    </w:p>
    <w:p w:rsidR="007A27F2" w:rsidRPr="00B45F69" w:rsidRDefault="007A27F2" w:rsidP="00B45F69">
      <w:pPr>
        <w:pStyle w:val="BodyText"/>
        <w:spacing w:after="0"/>
        <w:rPr>
          <w:b/>
          <w:lang w:val="kk-KZ"/>
        </w:rPr>
      </w:pPr>
      <w:r>
        <w:rPr>
          <w:lang w:val="kk-KZ"/>
        </w:rPr>
        <w:t xml:space="preserve">4. </w:t>
      </w:r>
      <w:r w:rsidRPr="00B45F69">
        <w:rPr>
          <w:lang w:val="kk-KZ"/>
        </w:rPr>
        <w:t>Дәстүрлі және заманауи қазақ мәдениеті. Хрестоматия (Электрондық кітап). Авторлар ұжымы.</w:t>
      </w:r>
      <w:r w:rsidRPr="00B45F69">
        <w:rPr>
          <w:lang w:val="kk-KZ" w:eastAsia="ko-KR"/>
        </w:rPr>
        <w:t xml:space="preserve"> </w:t>
      </w:r>
      <w:r w:rsidRPr="00B45F69">
        <w:rPr>
          <w:lang w:val="kk-KZ"/>
        </w:rPr>
        <w:t xml:space="preserve">Традиционная современная культура Казахстана. Коллектив авторов. </w:t>
      </w:r>
      <w:r w:rsidRPr="00B45F69">
        <w:rPr>
          <w:lang w:val="kk-KZ" w:eastAsia="ko-KR"/>
        </w:rPr>
        <w:t xml:space="preserve">- </w:t>
      </w:r>
      <w:r w:rsidRPr="00B45F69">
        <w:rPr>
          <w:lang w:val="kk-KZ"/>
        </w:rPr>
        <w:t xml:space="preserve"> Алматы: Қазақ университеті,  2018.</w:t>
      </w:r>
    </w:p>
    <w:p w:rsidR="007A27F2" w:rsidRPr="00B45F69" w:rsidRDefault="007A27F2" w:rsidP="00B45F69">
      <w:pPr>
        <w:tabs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5.</w:t>
      </w:r>
      <w:r w:rsidRPr="00B45F69">
        <w:rPr>
          <w:rFonts w:ascii="Times New Roman" w:hAnsi="Times New Roman"/>
          <w:sz w:val="24"/>
          <w:szCs w:val="24"/>
          <w:lang w:val="kk-KZ"/>
        </w:rPr>
        <w:t xml:space="preserve"> Мәдениеттану:  Оқулық, ұжымдық монография – Алматы: Лантар Трейд, 2019.    ISBN 978-601-250-155-1. – 416 б.</w:t>
      </w:r>
    </w:p>
    <w:p w:rsidR="007A27F2" w:rsidRPr="00B45F69" w:rsidRDefault="007A27F2" w:rsidP="00B45F69">
      <w:pPr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6.</w:t>
      </w:r>
      <w:r w:rsidRPr="00B45F69">
        <w:rPr>
          <w:rFonts w:ascii="Times New Roman" w:hAnsi="Times New Roman"/>
          <w:sz w:val="24"/>
          <w:szCs w:val="24"/>
          <w:lang w:val="kk-KZ"/>
        </w:rPr>
        <w:t>Нуржанов Б.Г., Ержанова А.М. Культурология. - Алматы, 2011.</w:t>
      </w:r>
    </w:p>
    <w:p w:rsidR="007A27F2" w:rsidRPr="00B45F69" w:rsidRDefault="007A27F2" w:rsidP="00B45F69">
      <w:pPr>
        <w:tabs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7.</w:t>
      </w:r>
      <w:r w:rsidRPr="00B45F69">
        <w:rPr>
          <w:rFonts w:ascii="Times New Roman" w:hAnsi="Times New Roman"/>
          <w:sz w:val="24"/>
          <w:szCs w:val="24"/>
          <w:lang w:val="kk-KZ"/>
        </w:rPr>
        <w:t>Нуржанов Б.Г. Модерн. Постмодерн. Культура. – Алматы: Өнер, 2012</w:t>
      </w:r>
    </w:p>
    <w:p w:rsidR="007A27F2" w:rsidRPr="00B45F69" w:rsidRDefault="007A27F2" w:rsidP="00B45F6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B45F69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8.</w:t>
      </w:r>
      <w:r w:rsidRPr="00B45F69">
        <w:rPr>
          <w:rFonts w:ascii="Times New Roman" w:hAnsi="Times New Roman"/>
          <w:sz w:val="24"/>
          <w:szCs w:val="24"/>
          <w:lang w:val="kk-KZ"/>
        </w:rPr>
        <w:t>Мәдени-философиялық энциклопедия. Авторлар ұжымы – Алматы: Лантар Трейд, 2019. – 344 б.</w:t>
      </w:r>
    </w:p>
    <w:p w:rsidR="007A27F2" w:rsidRPr="00B45F69" w:rsidRDefault="007A27F2" w:rsidP="00B45F6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9.</w:t>
      </w:r>
      <w:r w:rsidRPr="00B45F69">
        <w:rPr>
          <w:rFonts w:ascii="Times New Roman" w:hAnsi="Times New Roman"/>
          <w:sz w:val="24"/>
          <w:szCs w:val="24"/>
          <w:lang w:val="kk-KZ"/>
        </w:rPr>
        <w:t xml:space="preserve"> .Жолдубаева А.К. Культурология: практикум. - Алматы Қазақ университеті, 2014.</w:t>
      </w:r>
    </w:p>
    <w:p w:rsidR="007A27F2" w:rsidRPr="00B45F69" w:rsidRDefault="007A27F2" w:rsidP="00B45F69">
      <w:pPr>
        <w:tabs>
          <w:tab w:val="left" w:pos="851"/>
          <w:tab w:val="left" w:pos="993"/>
        </w:tabs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B45F69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10.</w:t>
      </w:r>
      <w:r w:rsidRPr="00B45F69">
        <w:rPr>
          <w:rFonts w:ascii="Times New Roman" w:hAnsi="Times New Roman"/>
          <w:sz w:val="24"/>
          <w:szCs w:val="24"/>
          <w:lang w:val="kk-KZ"/>
        </w:rPr>
        <w:t xml:space="preserve">Қазақстан руханияты мен мәдени ескерткіштерінің энциклопедиясы.  </w:t>
      </w:r>
      <w:r w:rsidRPr="00B45F69">
        <w:rPr>
          <w:rFonts w:ascii="Times New Roman" w:hAnsi="Times New Roman"/>
          <w:sz w:val="24"/>
          <w:szCs w:val="24"/>
          <w:lang w:val="kk-KZ" w:eastAsia="ko-KR"/>
        </w:rPr>
        <w:t xml:space="preserve">Авторлар ұжымы. - </w:t>
      </w:r>
      <w:r w:rsidRPr="00B45F69">
        <w:rPr>
          <w:rFonts w:ascii="Times New Roman" w:hAnsi="Times New Roman"/>
          <w:sz w:val="24"/>
          <w:szCs w:val="24"/>
          <w:lang w:val="kk-KZ"/>
        </w:rPr>
        <w:t xml:space="preserve"> Алматы: Қазақ университеті,  2018. – 298 б.</w:t>
      </w:r>
    </w:p>
    <w:p w:rsidR="007A27F2" w:rsidRPr="00B45F69" w:rsidRDefault="007A27F2" w:rsidP="00B45F69">
      <w:pPr>
        <w:pStyle w:val="ListParagraph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11.</w:t>
      </w:r>
      <w:r w:rsidRPr="00B45F69">
        <w:rPr>
          <w:rFonts w:ascii="Times New Roman" w:hAnsi="Times New Roman"/>
          <w:sz w:val="24"/>
          <w:szCs w:val="24"/>
          <w:lang w:val="kk-KZ"/>
        </w:rPr>
        <w:t>Жолдубаева А.К. Мәдени антропология: негізгі мектептер және бағыттар. – Алматы:</w:t>
      </w:r>
      <w:r w:rsidRPr="00B45F69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B45F69">
        <w:rPr>
          <w:rFonts w:ascii="Times New Roman" w:hAnsi="Times New Roman"/>
          <w:sz w:val="24"/>
          <w:szCs w:val="24"/>
          <w:lang w:val="kk-KZ"/>
        </w:rPr>
        <w:t xml:space="preserve"> Қазақ университеті, 2013. – 160 б.</w:t>
      </w:r>
    </w:p>
    <w:p w:rsidR="007A27F2" w:rsidRPr="001E4349" w:rsidRDefault="007A27F2" w:rsidP="00C02544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B45F69">
        <w:rPr>
          <w:rFonts w:ascii="Times New Roman" w:hAnsi="Times New Roman"/>
          <w:sz w:val="24"/>
          <w:szCs w:val="24"/>
          <w:lang w:val="kk-KZ"/>
        </w:rPr>
        <w:t>1</w:t>
      </w:r>
      <w:r>
        <w:rPr>
          <w:rFonts w:ascii="Times New Roman" w:hAnsi="Times New Roman"/>
          <w:sz w:val="24"/>
          <w:szCs w:val="24"/>
          <w:lang w:val="kk-KZ"/>
        </w:rPr>
        <w:t>2</w:t>
      </w:r>
      <w:r w:rsidRPr="00B45F69">
        <w:rPr>
          <w:rFonts w:ascii="Times New Roman" w:hAnsi="Times New Roman"/>
          <w:sz w:val="24"/>
          <w:szCs w:val="24"/>
          <w:lang w:val="kk-KZ"/>
        </w:rPr>
        <w:t>. Мәдениеттанушы кітапханасы – Электрондық нұсқа. Құраст.  Ғабитов Т.Х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.- </w:t>
      </w:r>
      <w:r>
        <w:rPr>
          <w:rFonts w:ascii="Times New Roman" w:hAnsi="Times New Roman"/>
          <w:sz w:val="24"/>
          <w:szCs w:val="24"/>
          <w:lang w:val="kk-KZ"/>
        </w:rPr>
        <w:t>Мамандық:  5В0204 – мәдениеттану. - ҚазҰУ, 20</w:t>
      </w:r>
      <w:r>
        <w:rPr>
          <w:rFonts w:ascii="Times New Roman" w:hAnsi="Times New Roman"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  <w:lang w:val="kk-KZ"/>
        </w:rPr>
        <w:t>. – 3 экземп</w:t>
      </w:r>
    </w:p>
    <w:p w:rsidR="007A27F2" w:rsidRDefault="007A27F2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  <w:lang w:val="kk-KZ"/>
        </w:rPr>
      </w:pPr>
      <w:r w:rsidRPr="00B45F69">
        <w:rPr>
          <w:rFonts w:ascii="Times New Roman CYR" w:hAnsi="Times New Roman CYR" w:cs="Times New Roman CYR"/>
          <w:bCs/>
          <w:sz w:val="24"/>
          <w:szCs w:val="24"/>
          <w:lang w:val="kk-KZ"/>
        </w:rPr>
        <w:t>13. Масалимо</w:t>
      </w:r>
      <w:r w:rsidRPr="00B45F69">
        <w:rPr>
          <w:rFonts w:ascii="Times New Roman CYR" w:hAnsi="Times New Roman CYR" w:cs="Times New Roman CYR"/>
          <w:bCs/>
          <w:sz w:val="24"/>
          <w:szCs w:val="24"/>
        </w:rPr>
        <w:t>ва А.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Культурная антропология: Учебник. - Алматы: КазГУ, 2009. - 187 с. (4</w:t>
      </w:r>
      <w:r>
        <w:rPr>
          <w:rFonts w:ascii="Times New Roman" w:hAnsi="Times New Roman"/>
          <w:sz w:val="24"/>
          <w:szCs w:val="24"/>
          <w:lang w:val="kk-KZ"/>
        </w:rPr>
        <w:t xml:space="preserve"> экземп</w:t>
      </w:r>
      <w:r>
        <w:rPr>
          <w:rFonts w:ascii="Times New Roman CYR" w:hAnsi="Times New Roman CYR" w:cs="Times New Roman CYR"/>
          <w:sz w:val="24"/>
          <w:szCs w:val="24"/>
        </w:rPr>
        <w:t>)</w:t>
      </w:r>
    </w:p>
    <w:p w:rsidR="007A27F2" w:rsidRDefault="007A27F2" w:rsidP="00C02544">
      <w:pPr>
        <w:autoSpaceDE w:val="0"/>
        <w:autoSpaceDN w:val="0"/>
        <w:adjustRightInd w:val="0"/>
        <w:rPr>
          <w:rFonts w:ascii="Times New Roman" w:hAnsi="Times New Roman"/>
          <w:lang w:val="kk-KZ"/>
        </w:rPr>
      </w:pPr>
      <w:r>
        <w:rPr>
          <w:rFonts w:ascii="Times New Roman CYR" w:hAnsi="Times New Roman CYR" w:cs="Times New Roman CYR"/>
          <w:sz w:val="24"/>
          <w:szCs w:val="24"/>
          <w:lang w:val="kk-KZ"/>
        </w:rPr>
        <w:t>14</w:t>
      </w:r>
      <w:r w:rsidRPr="00C02544">
        <w:rPr>
          <w:rFonts w:ascii="Times New Roman" w:hAnsi="Times New Roman"/>
          <w:b/>
          <w:bCs/>
          <w:lang w:val="kk-KZ"/>
        </w:rPr>
        <w:t xml:space="preserve"> Әлемдік мәдениеттану ой-санасы</w:t>
      </w:r>
      <w:r w:rsidRPr="00C02544">
        <w:rPr>
          <w:rFonts w:ascii="Times New Roman" w:hAnsi="Times New Roman"/>
          <w:lang w:val="kk-KZ"/>
        </w:rPr>
        <w:t xml:space="preserve">: 10 томдық / [құраст. </w:t>
      </w:r>
      <w:r w:rsidRPr="00C77FED">
        <w:rPr>
          <w:rFonts w:ascii="Times New Roman" w:hAnsi="Times New Roman"/>
        </w:rPr>
        <w:t xml:space="preserve">Е. Исмаилов, Ә. Б. Наурызбаева].- Алматы: Жазушы, 2005.- (Мәдени мұра). </w:t>
      </w:r>
      <w:r w:rsidRPr="00C77FED">
        <w:rPr>
          <w:rFonts w:ascii="Times New Roman" w:hAnsi="Times New Roman"/>
        </w:rPr>
        <w:tab/>
        <w:t>ISBN 9965-701-86-5: 800 т., 3000 дана.</w:t>
      </w:r>
      <w:r w:rsidRPr="00C77FED">
        <w:rPr>
          <w:rFonts w:ascii="Times New Roman" w:hAnsi="Times New Roman"/>
        </w:rPr>
        <w:tab/>
        <w:t>Т. 1: ХХ ғасыр мәдениетінің антропологиясы.- 551, [1] б</w:t>
      </w:r>
    </w:p>
    <w:p w:rsidR="007A27F2" w:rsidRPr="00D30782" w:rsidRDefault="007A27F2" w:rsidP="00C0478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>Қосымща әдебиет</w:t>
      </w:r>
    </w:p>
    <w:p w:rsidR="007A27F2" w:rsidRPr="00D25835" w:rsidRDefault="007A27F2" w:rsidP="00C02544">
      <w:pPr>
        <w:autoSpaceDE w:val="0"/>
        <w:autoSpaceDN w:val="0"/>
        <w:adjustRightInd w:val="0"/>
        <w:rPr>
          <w:rFonts w:ascii="Times New Roman" w:hAnsi="Times New Roman"/>
          <w:lang w:val="kk-KZ"/>
        </w:rPr>
      </w:pPr>
      <w:r w:rsidRPr="00C04789">
        <w:rPr>
          <w:rFonts w:ascii="Times New Roman" w:hAnsi="Times New Roman"/>
          <w:lang w:val="kk-KZ"/>
        </w:rPr>
        <w:t xml:space="preserve">1 </w:t>
      </w:r>
      <w:r w:rsidRPr="00C04789">
        <w:rPr>
          <w:rFonts w:ascii="Times New Roman" w:hAnsi="Times New Roman"/>
          <w:b/>
          <w:bCs/>
          <w:lang w:val="kk-KZ"/>
        </w:rPr>
        <w:t>Бейбіт мәдениеті жолында</w:t>
      </w:r>
      <w:r w:rsidRPr="00C04789">
        <w:rPr>
          <w:rFonts w:ascii="Times New Roman" w:hAnsi="Times New Roman"/>
          <w:lang w:val="kk-KZ"/>
        </w:rPr>
        <w:t xml:space="preserve">: (жоғары оқу орынд. студенттеріне арн. оқу құралы) / [Б. Ғ. Нұржанов (бас ред.) және т. б. ]; ҚР ЮНЕСКО істері жөніндегі Ұлттық Комиссиясы, ЮНЕСКО жанындағы ҚР Тұрақты Өкілдігі, әл-Фараби атын. </w:t>
      </w:r>
      <w:r w:rsidRPr="00D25835">
        <w:rPr>
          <w:rFonts w:ascii="Times New Roman" w:hAnsi="Times New Roman"/>
          <w:lang w:val="kk-KZ"/>
        </w:rPr>
        <w:t xml:space="preserve">ҚазМҰУ.- Алматы: Қазақ ун-ті, 2000.- 283, [1] </w:t>
      </w:r>
    </w:p>
    <w:p w:rsidR="007A27F2" w:rsidRDefault="007A27F2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  <w:lang w:val="kk-KZ"/>
        </w:rPr>
      </w:pPr>
      <w:r>
        <w:rPr>
          <w:rFonts w:ascii="Times New Roman CYR" w:hAnsi="Times New Roman CYR" w:cs="Times New Roman CYR"/>
          <w:sz w:val="24"/>
          <w:szCs w:val="24"/>
          <w:lang w:val="kk-KZ"/>
        </w:rPr>
        <w:t>.2.</w:t>
      </w:r>
      <w:r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>Философия және мәдениеттану</w:t>
      </w:r>
      <w:r>
        <w:rPr>
          <w:rFonts w:ascii="Times New Roman CYR" w:hAnsi="Times New Roman CYR" w:cs="Times New Roman CYR"/>
          <w:sz w:val="24"/>
          <w:szCs w:val="24"/>
          <w:lang w:val="kk-KZ"/>
        </w:rPr>
        <w:t>: оқу құралы / Ж. Алтаев [және т.б.].- Алматы: Эверо, 2004.- 291  б. (4)</w:t>
      </w:r>
    </w:p>
    <w:p w:rsidR="007A27F2" w:rsidRDefault="007A27F2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lang w:val="kk-KZ"/>
        </w:rPr>
      </w:pPr>
      <w:r>
        <w:rPr>
          <w:rFonts w:ascii="Times New Roman CYR" w:hAnsi="Times New Roman CYR" w:cs="Times New Roman CYR"/>
          <w:sz w:val="24"/>
          <w:szCs w:val="24"/>
          <w:lang w:val="kk-KZ"/>
        </w:rPr>
        <w:t>3.</w:t>
      </w:r>
      <w:r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 xml:space="preserve">Сатершинов, Б.М. </w:t>
      </w:r>
      <w:r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ab/>
        <w:t>Қазақстан мәдениетінің тарихы мен теориясының кейбір мәселелері</w:t>
      </w:r>
      <w:r>
        <w:rPr>
          <w:rFonts w:ascii="Times New Roman CYR" w:hAnsi="Times New Roman CYR" w:cs="Times New Roman CYR"/>
          <w:sz w:val="24"/>
          <w:szCs w:val="24"/>
          <w:lang w:val="kk-KZ"/>
        </w:rPr>
        <w:t>/ Бақытжан Меңлібекұлы Сатершинов.- Алматы: Сорос-Қазақстан қоры, 2001.- 159, [1] б.</w:t>
      </w:r>
    </w:p>
    <w:p w:rsidR="007A27F2" w:rsidRDefault="007A27F2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1..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Культурные контексты Казахстана</w:t>
      </w:r>
      <w:r>
        <w:rPr>
          <w:rFonts w:ascii="Times New Roman CYR" w:hAnsi="Times New Roman CYR" w:cs="Times New Roman CYR"/>
          <w:sz w:val="24"/>
          <w:szCs w:val="24"/>
        </w:rPr>
        <w:t>: история и современность. Алматы, 1998.</w:t>
      </w:r>
    </w:p>
    <w:p w:rsidR="007A27F2" w:rsidRDefault="007A27F2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Хасанов М.Ш., Каракузова Ж.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Космос казахской культуры. Алматы, 1993.</w:t>
      </w:r>
    </w:p>
    <w:p w:rsidR="007A27F2" w:rsidRDefault="007A27F2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.Нуржанов Б.Г. Культурология</w:t>
      </w:r>
      <w:r>
        <w:rPr>
          <w:rFonts w:ascii="Times New Roman CYR" w:hAnsi="Times New Roman CYR" w:cs="Times New Roman CYR"/>
          <w:sz w:val="24"/>
          <w:szCs w:val="24"/>
        </w:rPr>
        <w:t>. Курс лекций. Алматы, 1994.</w:t>
      </w:r>
    </w:p>
    <w:p w:rsidR="007A27F2" w:rsidRDefault="007A27F2" w:rsidP="00C02544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4.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Самосознание европейской культуры ХХ века</w:t>
      </w:r>
      <w:r>
        <w:rPr>
          <w:rFonts w:ascii="Times New Roman CYR" w:hAnsi="Times New Roman CYR" w:cs="Times New Roman CYR"/>
          <w:sz w:val="24"/>
          <w:szCs w:val="24"/>
        </w:rPr>
        <w:t>. М., 1991.</w:t>
      </w:r>
    </w:p>
    <w:p w:rsidR="007A27F2" w:rsidRDefault="007A27F2" w:rsidP="00C02544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5.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Тайлор Э. Первобытная культура</w:t>
      </w:r>
      <w:r>
        <w:rPr>
          <w:rFonts w:ascii="Times New Roman CYR" w:hAnsi="Times New Roman CYR" w:cs="Times New Roman CYR"/>
          <w:sz w:val="24"/>
          <w:szCs w:val="24"/>
        </w:rPr>
        <w:t>. М., 1989.</w:t>
      </w:r>
    </w:p>
    <w:p w:rsidR="007A27F2" w:rsidRDefault="007A27F2" w:rsidP="00C0254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6.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ab/>
        <w:t>Темирбеков С.Т. Введение в культурологию</w:t>
      </w:r>
      <w:r>
        <w:rPr>
          <w:rFonts w:ascii="Times New Roman CYR" w:hAnsi="Times New Roman CYR" w:cs="Times New Roman CYR"/>
          <w:sz w:val="24"/>
          <w:szCs w:val="24"/>
        </w:rPr>
        <w:t>. Алматы, 1996.</w:t>
      </w:r>
    </w:p>
    <w:p w:rsidR="007A27F2" w:rsidRPr="007C3129" w:rsidRDefault="007A27F2" w:rsidP="00C02544">
      <w:pPr>
        <w:widowControl w:val="0"/>
        <w:tabs>
          <w:tab w:val="left" w:pos="1211"/>
        </w:tabs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  <w:lang w:val="kk-KZ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7. </w:t>
      </w:r>
      <w:r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 xml:space="preserve">.Нағымұлы, Ш. </w:t>
      </w:r>
      <w:r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ab/>
        <w:t>Мәдениеттану</w:t>
      </w:r>
      <w:r>
        <w:rPr>
          <w:rFonts w:ascii="Times New Roman CYR" w:hAnsi="Times New Roman CYR" w:cs="Times New Roman CYR"/>
          <w:sz w:val="24"/>
          <w:szCs w:val="24"/>
          <w:lang w:val="kk-KZ"/>
        </w:rPr>
        <w:t xml:space="preserve">: оқулық / Шахман Нағымұлы.- Астана: Фолиант, 2007.- </w:t>
      </w:r>
      <w:r w:rsidRPr="007C3129">
        <w:rPr>
          <w:rFonts w:ascii="Times New Roman CYR" w:hAnsi="Times New Roman CYR" w:cs="Times New Roman CYR"/>
          <w:sz w:val="24"/>
          <w:szCs w:val="24"/>
          <w:lang w:val="kk-KZ"/>
        </w:rPr>
        <w:t xml:space="preserve">310, [2] б.- (Кәсіптік білім). </w:t>
      </w:r>
    </w:p>
    <w:p w:rsidR="007A27F2" w:rsidRPr="007C3129" w:rsidRDefault="007A27F2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  <w:lang w:val="kk-KZ"/>
        </w:rPr>
      </w:pPr>
      <w:r w:rsidRPr="007C3129"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 xml:space="preserve">8 Нұрадин, Г.Б. </w:t>
      </w:r>
      <w:r w:rsidRPr="007C3129"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ab/>
        <w:t>Өркениет: дәстүр және сабақтастық</w:t>
      </w:r>
      <w:r w:rsidRPr="007C3129">
        <w:rPr>
          <w:rFonts w:ascii="Times New Roman CYR" w:hAnsi="Times New Roman CYR" w:cs="Times New Roman CYR"/>
          <w:sz w:val="24"/>
          <w:szCs w:val="24"/>
          <w:lang w:val="kk-KZ"/>
        </w:rPr>
        <w:t>/ Гүлхан Болатқызы Нұрадин.- Алматы: ТОО"Изд. дом "АСА", 2007.- 159, [1] .</w:t>
      </w:r>
    </w:p>
    <w:p w:rsidR="007A27F2" w:rsidRPr="00A177C3" w:rsidRDefault="007A27F2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  <w:lang w:val="kk-KZ"/>
        </w:rPr>
      </w:pPr>
      <w:r w:rsidRPr="007C3129">
        <w:rPr>
          <w:rFonts w:ascii="Times New Roman CYR" w:hAnsi="Times New Roman CYR" w:cs="Times New Roman CYR"/>
          <w:sz w:val="24"/>
          <w:szCs w:val="24"/>
          <w:lang w:val="kk-KZ"/>
        </w:rPr>
        <w:t>9.</w:t>
      </w:r>
      <w:r w:rsidRPr="007C3129"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 xml:space="preserve">Нұрғали, А. </w:t>
      </w:r>
      <w:r w:rsidRPr="007C3129"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ab/>
        <w:t>Қазақ ілкі тектерінің дәстүрлі мәдениеті</w:t>
      </w:r>
      <w:r w:rsidRPr="007C3129">
        <w:rPr>
          <w:rFonts w:ascii="Times New Roman CYR" w:hAnsi="Times New Roman CYR" w:cs="Times New Roman CYR"/>
          <w:sz w:val="24"/>
          <w:szCs w:val="24"/>
          <w:lang w:val="kk-KZ"/>
        </w:rPr>
        <w:t xml:space="preserve">/ Ардақ Нұрғали.- </w:t>
      </w:r>
      <w:r w:rsidRPr="00A177C3">
        <w:rPr>
          <w:rFonts w:ascii="Times New Roman CYR" w:hAnsi="Times New Roman CYR" w:cs="Times New Roman CYR"/>
          <w:sz w:val="24"/>
          <w:szCs w:val="24"/>
          <w:lang w:val="kk-KZ"/>
        </w:rPr>
        <w:t>Алматы: Атамұра, 2000.- 165, [3] б.</w:t>
      </w:r>
    </w:p>
    <w:p w:rsidR="007A27F2" w:rsidRPr="00A177C3" w:rsidRDefault="007A27F2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  <w:lang w:val="kk-KZ"/>
        </w:rPr>
      </w:pPr>
      <w:r w:rsidRPr="00A177C3">
        <w:rPr>
          <w:rFonts w:ascii="Times New Roman CYR" w:hAnsi="Times New Roman CYR" w:cs="Times New Roman CYR"/>
          <w:sz w:val="24"/>
          <w:szCs w:val="24"/>
          <w:lang w:val="kk-KZ"/>
        </w:rPr>
        <w:t>10.</w:t>
      </w:r>
      <w:r w:rsidRPr="00A177C3"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>"Өркениеттер сұхбатын" дамытуда Қазақстан мәдениетаралық және конфессияаралық келісімнің әлемдік орталығы ретінде</w:t>
      </w:r>
      <w:r w:rsidRPr="00A177C3">
        <w:rPr>
          <w:rFonts w:ascii="Times New Roman CYR" w:hAnsi="Times New Roman CYR" w:cs="Times New Roman CYR"/>
          <w:sz w:val="24"/>
          <w:szCs w:val="24"/>
          <w:lang w:val="kk-KZ"/>
        </w:rPr>
        <w:t>: Алматы: ИП "Сагаутдинова М. Ш.", 2007.- 342, [2] б.</w:t>
      </w:r>
    </w:p>
    <w:p w:rsidR="007A27F2" w:rsidRDefault="007A27F2" w:rsidP="00C02544">
      <w:pPr>
        <w:widowControl w:val="0"/>
        <w:autoSpaceDE w:val="0"/>
        <w:autoSpaceDN w:val="0"/>
        <w:adjustRightInd w:val="0"/>
        <w:spacing w:after="0"/>
        <w:rPr>
          <w:rFonts w:ascii="Times New Roman CYR" w:hAnsi="Times New Roman CYR" w:cs="Times New Roman CYR"/>
          <w:sz w:val="24"/>
          <w:szCs w:val="24"/>
        </w:rPr>
      </w:pPr>
      <w:r w:rsidRPr="00A177C3">
        <w:rPr>
          <w:rFonts w:ascii="Times New Roman CYR" w:hAnsi="Times New Roman CYR" w:cs="Times New Roman CYR"/>
          <w:sz w:val="24"/>
          <w:szCs w:val="24"/>
          <w:lang w:val="kk-KZ"/>
        </w:rPr>
        <w:t>11.</w:t>
      </w:r>
      <w:r w:rsidRPr="00A177C3">
        <w:rPr>
          <w:rFonts w:ascii="Times New Roman CYR" w:hAnsi="Times New Roman CYR" w:cs="Times New Roman CYR"/>
          <w:b/>
          <w:bCs/>
          <w:sz w:val="24"/>
          <w:szCs w:val="24"/>
          <w:lang w:val="kk-KZ"/>
        </w:rPr>
        <w:t>Мәдениеттану</w:t>
      </w:r>
      <w:r w:rsidRPr="00A177C3">
        <w:rPr>
          <w:rFonts w:ascii="Times New Roman CYR" w:hAnsi="Times New Roman CYR" w:cs="Times New Roman CYR"/>
          <w:sz w:val="24"/>
          <w:szCs w:val="24"/>
          <w:lang w:val="kk-KZ"/>
        </w:rPr>
        <w:t xml:space="preserve">: әдістемелік нұсқау / [құраст. Е. Найзағараева және т. б.].- </w:t>
      </w:r>
      <w:r>
        <w:rPr>
          <w:rFonts w:ascii="Times New Roman CYR" w:hAnsi="Times New Roman CYR" w:cs="Times New Roman CYR"/>
          <w:sz w:val="24"/>
          <w:szCs w:val="24"/>
        </w:rPr>
        <w:t>Алматы: Ценные бумаги, 2003.- 80, [1 шт.] б</w:t>
      </w:r>
    </w:p>
    <w:p w:rsidR="007A27F2" w:rsidRPr="00C77FED" w:rsidRDefault="007A27F2"/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1603"/>
        <w:gridCol w:w="766"/>
        <w:gridCol w:w="1502"/>
        <w:gridCol w:w="766"/>
      </w:tblGrid>
      <w:tr w:rsidR="007A27F2" w:rsidRPr="00B44EFE" w:rsidTr="008E2501">
        <w:trPr>
          <w:trHeight w:val="658"/>
        </w:trPr>
        <w:tc>
          <w:tcPr>
            <w:tcW w:w="463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7A27F2" w:rsidRPr="00B44EFE" w:rsidRDefault="007A27F2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4EFE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Электронные ресурсы      </w:t>
            </w:r>
            <w:r w:rsidRPr="00B44EF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                                    (аудиовизуальные документы, электронные издания) </w:t>
            </w:r>
          </w:p>
        </w:tc>
      </w:tr>
      <w:tr w:rsidR="007A27F2" w:rsidRPr="00B44EFE" w:rsidTr="008E2501">
        <w:trPr>
          <w:trHeight w:val="497"/>
        </w:trPr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FFCC99" w:fill="auto"/>
          </w:tcPr>
          <w:p w:rsidR="007A27F2" w:rsidRPr="00B44EFE" w:rsidRDefault="007A27F2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4EF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основные</w:t>
            </w: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7A27F2" w:rsidRPr="00B44EFE" w:rsidRDefault="007A27F2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A2BD90" w:fill="auto"/>
          </w:tcPr>
          <w:p w:rsidR="007A27F2" w:rsidRPr="00B44EFE" w:rsidRDefault="007A27F2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44EF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дополнительные</w:t>
            </w: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A2BD90" w:fill="auto"/>
          </w:tcPr>
          <w:p w:rsidR="007A27F2" w:rsidRPr="00B44EFE" w:rsidRDefault="007A27F2" w:rsidP="008E25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7A27F2" w:rsidRPr="00B44EFE" w:rsidTr="008E2501">
        <w:trPr>
          <w:trHeight w:val="463"/>
        </w:trPr>
        <w:tc>
          <w:tcPr>
            <w:tcW w:w="1603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solid" w:color="FFCC99" w:fill="auto"/>
          </w:tcPr>
          <w:p w:rsidR="007A27F2" w:rsidRPr="00B44EFE" w:rsidRDefault="007A27F2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название, авторы, год</w:t>
            </w: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shd w:val="solid" w:color="FFCC99" w:fill="auto"/>
          </w:tcPr>
          <w:p w:rsidR="007A27F2" w:rsidRPr="00B44EFE" w:rsidRDefault="007A27F2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Кол-во (шт)</w:t>
            </w:r>
          </w:p>
        </w:tc>
        <w:tc>
          <w:tcPr>
            <w:tcW w:w="150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A2BD90" w:fill="auto"/>
          </w:tcPr>
          <w:p w:rsidR="007A27F2" w:rsidRPr="00B44EFE" w:rsidRDefault="007A27F2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название, авторы, год</w:t>
            </w:r>
          </w:p>
        </w:tc>
        <w:tc>
          <w:tcPr>
            <w:tcW w:w="766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A2BD90" w:fill="auto"/>
          </w:tcPr>
          <w:p w:rsidR="007A27F2" w:rsidRPr="00B44EFE" w:rsidRDefault="007A27F2" w:rsidP="008E25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Кол-во (шт)</w:t>
            </w:r>
          </w:p>
        </w:tc>
      </w:tr>
    </w:tbl>
    <w:p w:rsidR="007A27F2" w:rsidRDefault="007A27F2" w:rsidP="00175D61">
      <w:pPr>
        <w:rPr>
          <w:lang w:val="en-US"/>
        </w:rPr>
      </w:pPr>
    </w:p>
    <w:p w:rsidR="007A27F2" w:rsidRPr="00545F07" w:rsidRDefault="007A27F2" w:rsidP="001E23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napToGrid w:val="0"/>
          <w:sz w:val="24"/>
          <w:szCs w:val="24"/>
          <w:lang w:val="kk-KZ"/>
        </w:rPr>
        <w:t>1.Теория и методология типологии культур</w:t>
      </w:r>
      <w:r>
        <w:rPr>
          <w:rFonts w:ascii="Times New Roman" w:hAnsi="Times New Roman"/>
          <w:snapToGrid w:val="0"/>
          <w:sz w:val="24"/>
          <w:szCs w:val="24"/>
          <w:lang w:val="kk-KZ"/>
        </w:rPr>
        <w:t xml:space="preserve">. Электронное учебное пособие для магистрантов отделения культурологии </w:t>
      </w:r>
      <w:r>
        <w:rPr>
          <w:rFonts w:ascii="Times New Roman" w:hAnsi="Times New Roman"/>
          <w:snapToGrid w:val="0"/>
          <w:sz w:val="24"/>
          <w:szCs w:val="24"/>
        </w:rPr>
        <w:t>1 к. КазНУ им. аль-Фараби</w:t>
      </w:r>
      <w:r>
        <w:rPr>
          <w:rFonts w:ascii="Times New Roman" w:hAnsi="Times New Roman"/>
          <w:snapToGrid w:val="0"/>
          <w:sz w:val="24"/>
          <w:szCs w:val="24"/>
          <w:lang w:val="kk-KZ"/>
        </w:rPr>
        <w:t xml:space="preserve">. – Алматы: КазНУ </w:t>
      </w:r>
      <w:r>
        <w:rPr>
          <w:rFonts w:ascii="Times New Roman" w:hAnsi="Times New Roman"/>
          <w:snapToGrid w:val="0"/>
          <w:sz w:val="24"/>
          <w:szCs w:val="24"/>
        </w:rPr>
        <w:t>им. аль-Фараби</w:t>
      </w:r>
      <w:r>
        <w:rPr>
          <w:rFonts w:ascii="Times New Roman" w:hAnsi="Times New Roman"/>
          <w:snapToGrid w:val="0"/>
          <w:sz w:val="24"/>
          <w:szCs w:val="24"/>
          <w:lang w:val="kk-KZ"/>
        </w:rPr>
        <w:t xml:space="preserve">, 2013. – 120 с. </w:t>
      </w:r>
      <w:r w:rsidRPr="004E7CDC">
        <w:rPr>
          <w:rFonts w:ascii="Times New Roman" w:hAnsi="Times New Roman"/>
          <w:snapToGrid w:val="0"/>
          <w:sz w:val="24"/>
          <w:szCs w:val="24"/>
        </w:rPr>
        <w:t xml:space="preserve">– </w:t>
      </w:r>
      <w:r>
        <w:rPr>
          <w:rFonts w:ascii="Times New Roman" w:hAnsi="Times New Roman"/>
          <w:snapToGrid w:val="0"/>
          <w:sz w:val="24"/>
          <w:szCs w:val="24"/>
        </w:rPr>
        <w:t>2 шт.</w:t>
      </w:r>
    </w:p>
    <w:p w:rsidR="007A27F2" w:rsidRPr="00C7111B" w:rsidRDefault="007A27F2" w:rsidP="001E2389">
      <w:p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  <w:lang w:val="kk-KZ"/>
        </w:rPr>
        <w:t>2</w:t>
      </w:r>
      <w:r>
        <w:rPr>
          <w:rFonts w:ascii="Times New Roman" w:hAnsi="Times New Roman"/>
          <w:b/>
          <w:snapToGrid w:val="0"/>
          <w:sz w:val="24"/>
          <w:szCs w:val="24"/>
        </w:rPr>
        <w:t xml:space="preserve">.  </w:t>
      </w:r>
      <w:r>
        <w:rPr>
          <w:rFonts w:ascii="Times New Roman" w:hAnsi="Times New Roman"/>
          <w:b/>
          <w:snapToGrid w:val="0"/>
          <w:sz w:val="24"/>
          <w:szCs w:val="24"/>
          <w:lang w:val="kk-KZ"/>
        </w:rPr>
        <w:t>Экология культуры</w:t>
      </w:r>
      <w:r>
        <w:rPr>
          <w:rFonts w:ascii="Times New Roman" w:hAnsi="Times New Roman"/>
          <w:snapToGrid w:val="0"/>
          <w:sz w:val="24"/>
          <w:szCs w:val="24"/>
          <w:lang w:val="kk-KZ"/>
        </w:rPr>
        <w:t xml:space="preserve">. Электронное учебное пособие для магистрантов отделения культурологии </w:t>
      </w:r>
      <w:r>
        <w:rPr>
          <w:rFonts w:ascii="Times New Roman" w:hAnsi="Times New Roman"/>
          <w:snapToGrid w:val="0"/>
          <w:sz w:val="24"/>
          <w:szCs w:val="24"/>
        </w:rPr>
        <w:t>1 к. КазНУ им. аль-Фараби</w:t>
      </w:r>
      <w:r>
        <w:rPr>
          <w:rFonts w:ascii="Times New Roman" w:hAnsi="Times New Roman"/>
          <w:snapToGrid w:val="0"/>
          <w:sz w:val="24"/>
          <w:szCs w:val="24"/>
          <w:lang w:val="kk-KZ"/>
        </w:rPr>
        <w:t xml:space="preserve">. – Алматы: КазНУ </w:t>
      </w:r>
      <w:r>
        <w:rPr>
          <w:rFonts w:ascii="Times New Roman" w:hAnsi="Times New Roman"/>
          <w:snapToGrid w:val="0"/>
          <w:sz w:val="24"/>
          <w:szCs w:val="24"/>
        </w:rPr>
        <w:t>им. аль-Фараби</w:t>
      </w:r>
      <w:r>
        <w:rPr>
          <w:rFonts w:ascii="Times New Roman" w:hAnsi="Times New Roman"/>
          <w:snapToGrid w:val="0"/>
          <w:sz w:val="24"/>
          <w:szCs w:val="24"/>
          <w:lang w:val="kk-KZ"/>
        </w:rPr>
        <w:t>, 2013. – 112 с. – 2 шт</w:t>
      </w:r>
    </w:p>
    <w:p w:rsidR="007A27F2" w:rsidRPr="00B45F69" w:rsidRDefault="007A27F2" w:rsidP="00B45F69">
      <w:pPr>
        <w:pStyle w:val="ListParagraph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 w:rsidRPr="00B45F69">
        <w:rPr>
          <w:rFonts w:ascii="Times New Roman" w:hAnsi="Times New Roman"/>
          <w:b/>
          <w:sz w:val="24"/>
          <w:szCs w:val="24"/>
        </w:rPr>
        <w:t>Интернет-ресурс</w:t>
      </w:r>
      <w:r w:rsidRPr="00B45F69">
        <w:rPr>
          <w:rFonts w:ascii="Times New Roman" w:hAnsi="Times New Roman"/>
          <w:b/>
          <w:sz w:val="24"/>
          <w:szCs w:val="24"/>
          <w:lang w:val="kk-KZ"/>
        </w:rPr>
        <w:t>тар</w:t>
      </w:r>
      <w:r w:rsidRPr="00B45F69">
        <w:rPr>
          <w:rFonts w:ascii="Times New Roman" w:hAnsi="Times New Roman"/>
          <w:b/>
          <w:sz w:val="24"/>
          <w:szCs w:val="24"/>
        </w:rPr>
        <w:t xml:space="preserve">: </w:t>
      </w:r>
    </w:p>
    <w:p w:rsidR="007A27F2" w:rsidRPr="00B45F69" w:rsidRDefault="007A27F2" w:rsidP="00B45F6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b/>
          <w:sz w:val="24"/>
          <w:szCs w:val="24"/>
        </w:rPr>
      </w:pPr>
      <w:hyperlink r:id="rId5" w:history="1">
        <w:r w:rsidRPr="00B45F69">
          <w:rPr>
            <w:rStyle w:val="Hyperlink"/>
            <w:rFonts w:ascii="Times New Roman" w:hAnsi="Times New Roman"/>
            <w:b/>
            <w:sz w:val="24"/>
            <w:szCs w:val="24"/>
          </w:rPr>
          <w:t>http://www.countries.ru</w:t>
        </w:r>
      </w:hyperlink>
    </w:p>
    <w:p w:rsidR="007A27F2" w:rsidRPr="00B45F69" w:rsidRDefault="007A27F2" w:rsidP="00B45F6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b/>
          <w:sz w:val="24"/>
          <w:szCs w:val="24"/>
        </w:rPr>
      </w:pPr>
      <w:hyperlink r:id="rId6" w:history="1">
        <w:r w:rsidRPr="00B45F69">
          <w:rPr>
            <w:rStyle w:val="Hyperlink"/>
            <w:rFonts w:ascii="Times New Roman" w:hAnsi="Times New Roman"/>
            <w:b/>
            <w:sz w:val="24"/>
            <w:szCs w:val="24"/>
          </w:rPr>
          <w:t>http://www.gumer.info</w:t>
        </w:r>
      </w:hyperlink>
    </w:p>
    <w:p w:rsidR="007A27F2" w:rsidRPr="00B45F69" w:rsidRDefault="007A27F2" w:rsidP="00B45F6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rPr>
          <w:rStyle w:val="Hyperlink"/>
          <w:rFonts w:ascii="Times New Roman" w:hAnsi="Times New Roman"/>
          <w:sz w:val="24"/>
          <w:szCs w:val="24"/>
        </w:rPr>
      </w:pPr>
      <w:hyperlink r:id="rId7" w:history="1">
        <w:r w:rsidRPr="00B45F69">
          <w:rPr>
            <w:rStyle w:val="Hyperlink"/>
            <w:rFonts w:ascii="Times New Roman" w:hAnsi="Times New Roman"/>
            <w:b/>
            <w:sz w:val="24"/>
            <w:szCs w:val="24"/>
          </w:rPr>
          <w:t>http://www.russianculture.ru/</w:t>
        </w:r>
      </w:hyperlink>
    </w:p>
    <w:p w:rsidR="007A27F2" w:rsidRPr="00B45F69" w:rsidRDefault="007A27F2" w:rsidP="00B45F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</w:t>
      </w:r>
      <w:hyperlink r:id="rId8" w:history="1">
        <w:r w:rsidRPr="00B45F69">
          <w:rPr>
            <w:rStyle w:val="Hyperlink"/>
            <w:rFonts w:ascii="Times New Roman" w:hAnsi="Times New Roman"/>
            <w:b/>
            <w:sz w:val="24"/>
            <w:szCs w:val="24"/>
          </w:rPr>
          <w:t>http://yspu.org</w:t>
        </w:r>
      </w:hyperlink>
    </w:p>
    <w:p w:rsidR="007A27F2" w:rsidRPr="00B45F69" w:rsidRDefault="007A27F2">
      <w:pPr>
        <w:rPr>
          <w:lang w:val="kk-KZ"/>
        </w:rPr>
      </w:pPr>
      <w:r>
        <w:rPr>
          <w:lang w:val="kk-KZ"/>
        </w:rPr>
        <w:t xml:space="preserve">     </w:t>
      </w:r>
    </w:p>
    <w:p w:rsidR="007A27F2" w:rsidRDefault="007A27F2" w:rsidP="004A2A37">
      <w:pPr>
        <w:spacing w:after="0" w:line="240" w:lineRule="auto"/>
        <w:ind w:left="10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Пәннің оқулықпен қамтамасыз етілу картасы</w:t>
      </w:r>
    </w:p>
    <w:tbl>
      <w:tblPr>
        <w:tblW w:w="8640" w:type="dxa"/>
        <w:tblInd w:w="40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3544"/>
        <w:gridCol w:w="3402"/>
        <w:gridCol w:w="1694"/>
      </w:tblGrid>
      <w:tr w:rsidR="007A27F2" w:rsidRPr="00B44EFE" w:rsidTr="004A2A37">
        <w:trPr>
          <w:trHeight w:hRule="exact" w:val="581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F2" w:rsidRPr="00B44EFE" w:rsidRDefault="007A27F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Традиционная культура кочевников. - Алматы, 2002.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F2" w:rsidRPr="00B44EFE" w:rsidRDefault="007A27F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Қазақтың халық</w:t>
            </w:r>
          </w:p>
          <w:p w:rsidR="007A27F2" w:rsidRPr="00B44EFE" w:rsidRDefault="007A27F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дә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стүрлік өнері. Алматы:Өнер,2006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F2" w:rsidRPr="00B44EFE" w:rsidRDefault="007A27F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5/10 экз.</w:t>
            </w:r>
          </w:p>
        </w:tc>
      </w:tr>
      <w:tr w:rsidR="007A27F2" w:rsidRPr="00B44EFE" w:rsidTr="004A2A37">
        <w:trPr>
          <w:trHeight w:hRule="exact" w:val="561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F2" w:rsidRPr="00B44EFE" w:rsidRDefault="007A27F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Шаханова Н. Мир традиционной культуры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к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азахов.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Алматы.-Қазақстан, 1998.-184.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F2" w:rsidRPr="00B44EFE" w:rsidRDefault="007A27F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Каскабасов С.А. Колыбель искусства. Алматы:Өнер, 1992.-368с.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F2" w:rsidRPr="00B44EFE" w:rsidRDefault="007A27F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2/1 экз.</w:t>
            </w:r>
          </w:p>
        </w:tc>
      </w:tr>
      <w:tr w:rsidR="007A27F2" w:rsidRPr="00B44EFE" w:rsidTr="004A2A37">
        <w:trPr>
          <w:trHeight w:hRule="exact" w:val="85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F2" w:rsidRPr="00B44EFE" w:rsidRDefault="007A27F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Культурология. Учебник. Сост.Т.Габитов.-Алматы: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Раритет,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2005.-408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б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F2" w:rsidRPr="00B44EFE" w:rsidRDefault="007A27F2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Турсунов Е. Происхождение носителей казахского фольклора.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Алматы: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7A27F2" w:rsidRPr="00B44EFE" w:rsidRDefault="007A27F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Дайк-Пресс,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2004.-322с.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F2" w:rsidRPr="00B44EFE" w:rsidRDefault="007A27F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10/2 экз.</w:t>
            </w:r>
          </w:p>
        </w:tc>
      </w:tr>
      <w:tr w:rsidR="007A27F2" w:rsidRPr="00B44EFE" w:rsidTr="004A2A37">
        <w:trPr>
          <w:trHeight w:hRule="exact" w:val="85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F2" w:rsidRPr="00B44EFE" w:rsidRDefault="007A27F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Ғабитов Т.Х.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М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дениеттану. Оқулық.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Алматы: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Раритет,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2001 -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344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б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F2" w:rsidRPr="00B44EFE" w:rsidRDefault="007A27F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Тулебаев А.Т. Реликты доисламских верований в семейной обрядности казахов. Алматы, Гылым, 1991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F2" w:rsidRPr="00B44EFE" w:rsidRDefault="007A27F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15/1 экз.</w:t>
            </w:r>
          </w:p>
        </w:tc>
      </w:tr>
      <w:tr w:rsidR="007A27F2" w:rsidRPr="00B44EFE" w:rsidTr="004A2A37">
        <w:trPr>
          <w:trHeight w:hRule="exact" w:val="834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F2" w:rsidRPr="00B44EFE" w:rsidRDefault="007A27F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sz w:val="24"/>
                <w:szCs w:val="24"/>
              </w:rPr>
              <w:t>Досмурзин , Ержан.</w:t>
            </w:r>
            <w:r w:rsidRPr="00B44EF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sz w:val="24"/>
                <w:szCs w:val="24"/>
              </w:rPr>
              <w:t>Мәдениеттану : лекциялар курсы / Е Досмурзин . - Алматы ТОО"Пиарика". - [б. м.], 2007. -160 бет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F2" w:rsidRPr="00B44EFE" w:rsidRDefault="007A27F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Қазақтың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дет-ғүрыптары мен салт-дәстүрлері. Алматы :Ғ ылым,2001.-4286.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F2" w:rsidRPr="00B44EFE" w:rsidRDefault="007A27F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 экз.</w:t>
            </w:r>
          </w:p>
        </w:tc>
      </w:tr>
      <w:tr w:rsidR="007A27F2" w:rsidRPr="00B44EFE" w:rsidTr="004A2A37">
        <w:trPr>
          <w:trHeight w:hRule="exact" w:val="84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F2" w:rsidRPr="00B44EFE" w:rsidRDefault="007A27F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sz w:val="24"/>
                <w:szCs w:val="24"/>
              </w:rPr>
              <w:t>Ғабитов Т.Х., Өмірбекова М.Ш.</w:t>
            </w:r>
            <w:r w:rsidRPr="00B44EF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sz w:val="24"/>
                <w:szCs w:val="24"/>
              </w:rPr>
              <w:t>Мәдениеттану негіздері : Оқулық / Ғабитов Т.Х., Өмірбекова М.Ш. -Алматы"3ият". - [б. м.], 2003. - 240 бет Экземпляры: всего:1 -ХР(1)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F2" w:rsidRPr="00B44EFE" w:rsidRDefault="007A27F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Арғынбаев </w:t>
            </w:r>
            <w:r w:rsidRPr="00B44EF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X</w:t>
            </w:r>
            <w:r w:rsidRPr="00B44E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Қазақтың отбасылық дәстүрлері.Аламты:Қайнар,2005.-2166.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F2" w:rsidRPr="00B44EFE" w:rsidRDefault="007A27F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 экз.</w:t>
            </w:r>
          </w:p>
        </w:tc>
      </w:tr>
      <w:tr w:rsidR="007A27F2" w:rsidRPr="00B44EFE" w:rsidTr="004A2A37">
        <w:trPr>
          <w:trHeight w:hRule="exact" w:val="858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F2" w:rsidRPr="00B44EFE" w:rsidRDefault="007A27F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sz w:val="24"/>
                <w:szCs w:val="24"/>
              </w:rPr>
              <w:t>Тимошинов В.</w:t>
            </w:r>
            <w:r w:rsidRPr="00B44EF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sz w:val="24"/>
                <w:szCs w:val="24"/>
              </w:rPr>
              <w:t>Мәдениеттану Қазақстан-Еуразия-Шығыс-Батыс: оқулық / Тимошинов В. - [б. м.]: "Нус" Алматы, 2008. - 368 б Экземпляры: всего:1 -ХР(1)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F2" w:rsidRPr="00B44EFE" w:rsidRDefault="007A27F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Су Бихай.Қазақ м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дениетінің тарихы. Алматы: ,2001 .-5526.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F2" w:rsidRPr="00B44EFE" w:rsidRDefault="007A27F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 экз.</w:t>
            </w:r>
          </w:p>
        </w:tc>
      </w:tr>
      <w:tr w:rsidR="007A27F2" w:rsidRPr="00B44EFE" w:rsidTr="004A2A37">
        <w:trPr>
          <w:trHeight w:hRule="exact" w:val="84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F2" w:rsidRPr="00B44EFE" w:rsidRDefault="007A27F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sz w:val="24"/>
                <w:szCs w:val="24"/>
              </w:rPr>
              <w:t>Ғабитов Т.</w:t>
            </w:r>
            <w:r w:rsidRPr="00B44EF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sz w:val="24"/>
                <w:szCs w:val="24"/>
              </w:rPr>
              <w:t>Мәдениеттану : Оқулық / Т. Ғабитов, Ж. Мүтәліпов, А. Құлсариева. - [б. м.]: Раритет, 2007.-416 с Экземпляры: всего:10 - ХР(10)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F2" w:rsidRPr="00B44EFE" w:rsidRDefault="007A27F2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Қазақ мәдениеті тарихының Очерктері.Оқу қүралы.</w:t>
            </w:r>
          </w:p>
          <w:p w:rsidR="007A27F2" w:rsidRPr="00B44EFE" w:rsidRDefault="007A27F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Алматы:ҚазМӨҒЗИ,2 005.-3006.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F2" w:rsidRPr="00B44EFE" w:rsidRDefault="007A27F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5 экз.</w:t>
            </w:r>
          </w:p>
        </w:tc>
      </w:tr>
      <w:tr w:rsidR="007A27F2" w:rsidRPr="00B44EFE" w:rsidTr="004A2A37">
        <w:trPr>
          <w:trHeight w:hRule="exact" w:val="570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F2" w:rsidRPr="00B44EFE" w:rsidRDefault="007A27F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F2" w:rsidRPr="00B44EFE" w:rsidRDefault="007A27F2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Нүртазин Н.Қазақ мәдениеті және ислам (тарихи-мөден.зерттеу)-Алматы,2002.-208б.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F2" w:rsidRPr="00B44EFE" w:rsidRDefault="007A27F2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</w:tr>
      <w:tr w:rsidR="007A27F2" w:rsidRPr="00B44EFE" w:rsidTr="004A2A37">
        <w:trPr>
          <w:trHeight w:hRule="exact" w:val="564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F2" w:rsidRPr="00B44EFE" w:rsidRDefault="007A27F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F2" w:rsidRPr="00B44EFE" w:rsidRDefault="007A27F2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Тимошинов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В .И.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Культурология.Уч.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пос. Алматы:Ниса, 1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997.-336с.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F2" w:rsidRPr="00B44EFE" w:rsidRDefault="007A27F2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</w:t>
            </w:r>
          </w:p>
        </w:tc>
      </w:tr>
      <w:tr w:rsidR="007A27F2" w:rsidRPr="00B44EFE" w:rsidTr="004A2A37">
        <w:trPr>
          <w:trHeight w:hRule="exact" w:val="289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F2" w:rsidRPr="00B44EFE" w:rsidRDefault="007A27F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F2" w:rsidRPr="00B44EFE" w:rsidRDefault="007A27F2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М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ә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дениеттану сөздігі. Алматы:2001.-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3326.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F2" w:rsidRPr="00B44EFE" w:rsidRDefault="007A27F2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5</w:t>
            </w:r>
          </w:p>
        </w:tc>
      </w:tr>
      <w:tr w:rsidR="007A27F2" w:rsidRPr="00B44EFE" w:rsidTr="004A2A37">
        <w:trPr>
          <w:trHeight w:hRule="exact" w:val="57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F2" w:rsidRPr="00B44EFE" w:rsidRDefault="007A27F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F2" w:rsidRPr="00B44EFE" w:rsidRDefault="007A27F2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Мәдени-философиялық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энциклопедиялық</w:t>
            </w:r>
          </w:p>
          <w:p w:rsidR="007A27F2" w:rsidRPr="00B44EFE" w:rsidRDefault="007A27F2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сөздік.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Аламты: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Рарите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т 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т,2004.-320б.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F2" w:rsidRPr="00B44EFE" w:rsidRDefault="007A27F2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</w:t>
            </w:r>
          </w:p>
        </w:tc>
      </w:tr>
      <w:tr w:rsidR="007A27F2" w:rsidRPr="00B44EFE" w:rsidTr="004A2A37">
        <w:trPr>
          <w:trHeight w:hRule="exact" w:val="557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F2" w:rsidRPr="00B44EFE" w:rsidRDefault="007A27F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F2" w:rsidRPr="00B44EFE" w:rsidRDefault="007A27F2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Уч.пос.по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культурологии.Часть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1.Алматы,1997.-400с.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F2" w:rsidRPr="00B44EFE" w:rsidRDefault="007A27F2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2</w:t>
            </w:r>
          </w:p>
        </w:tc>
      </w:tr>
      <w:tr w:rsidR="007A27F2" w:rsidRPr="00B44EFE" w:rsidTr="004A2A37">
        <w:trPr>
          <w:trHeight w:hRule="exact" w:val="56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F2" w:rsidRPr="00B44EFE" w:rsidRDefault="007A27F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F2" w:rsidRPr="00B44EFE" w:rsidRDefault="007A27F2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В .Герман.История культуры:Костюм.Ук рашения.Предметы быта.М. :Эксмо,2002.-960с.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F2" w:rsidRPr="00B44EFE" w:rsidRDefault="007A27F2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</w:t>
            </w:r>
          </w:p>
        </w:tc>
      </w:tr>
      <w:tr w:rsidR="007A27F2" w:rsidRPr="00B44EFE" w:rsidTr="004A2A37">
        <w:trPr>
          <w:trHeight w:hRule="exact" w:val="86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F2" w:rsidRPr="00B44EFE" w:rsidRDefault="007A27F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F2" w:rsidRPr="00B44EFE" w:rsidRDefault="007A27F2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Каракузова Ж.К.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Культурология :учебник/ Каракузова Ж.К. - Алматы : Фолиант, 2007. - 448 с Экземпляры: всего:1 -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F2" w:rsidRPr="00B44EFE" w:rsidRDefault="007A27F2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 экз.</w:t>
            </w:r>
          </w:p>
        </w:tc>
      </w:tr>
      <w:tr w:rsidR="007A27F2" w:rsidRPr="00B44EFE" w:rsidTr="004A2A37">
        <w:trPr>
          <w:trHeight w:hRule="exact" w:val="865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F2" w:rsidRPr="00B44EFE" w:rsidRDefault="007A27F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F2" w:rsidRPr="00B44EFE" w:rsidRDefault="007A27F2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Культурология :учебник для студентов / сост.Т. Габитов . - Алматы : Раритет, 2008. - 424 с Экземпляры: всего:1 -ХР(1)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F2" w:rsidRPr="00B44EFE" w:rsidRDefault="007A27F2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10/1</w:t>
            </w:r>
          </w:p>
        </w:tc>
      </w:tr>
      <w:tr w:rsidR="007A27F2" w:rsidRPr="00B44EFE" w:rsidTr="004A2A37">
        <w:trPr>
          <w:trHeight w:hRule="exact" w:val="1132"/>
        </w:trPr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F2" w:rsidRPr="00B44EFE" w:rsidRDefault="007A27F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F2" w:rsidRPr="00B44EFE" w:rsidRDefault="007A27F2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Тимошен В.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Культурология : Казахстан -Евразия-Восток-Запад Учебное пособие составления анализ / Тимошен В. - Алматы, 2007. -400с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B44EFE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Экземпляры: всего:1 -ХР(1)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27F2" w:rsidRPr="00B44EFE" w:rsidRDefault="007A27F2">
            <w:pPr>
              <w:shd w:val="clear" w:color="auto" w:fill="FFFFFF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</w:tc>
      </w:tr>
    </w:tbl>
    <w:p w:rsidR="007A27F2" w:rsidRPr="00630404" w:rsidRDefault="007A27F2"/>
    <w:p w:rsidR="007A27F2" w:rsidRPr="00630404" w:rsidRDefault="007A27F2"/>
    <w:p w:rsidR="007A27F2" w:rsidRPr="00630404" w:rsidRDefault="007A27F2"/>
    <w:p w:rsidR="007A27F2" w:rsidRPr="00630404" w:rsidRDefault="007A27F2"/>
    <w:p w:rsidR="007A27F2" w:rsidRPr="00630404" w:rsidRDefault="007A27F2"/>
    <w:p w:rsidR="007A27F2" w:rsidRPr="00630404" w:rsidRDefault="007A27F2"/>
    <w:p w:rsidR="007A27F2" w:rsidRPr="00630404" w:rsidRDefault="007A27F2"/>
    <w:p w:rsidR="007A27F2" w:rsidRPr="00630404" w:rsidRDefault="007A27F2"/>
    <w:p w:rsidR="007A27F2" w:rsidRPr="00630404" w:rsidRDefault="007A27F2"/>
    <w:p w:rsidR="007A27F2" w:rsidRPr="00630404" w:rsidRDefault="007A27F2"/>
    <w:sectPr w:rsidR="007A27F2" w:rsidRPr="00630404" w:rsidSect="00A30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02BF2"/>
    <w:multiLevelType w:val="hybridMultilevel"/>
    <w:tmpl w:val="1C323114"/>
    <w:lvl w:ilvl="0" w:tplc="63647962">
      <w:start w:val="12"/>
      <w:numFmt w:val="decimal"/>
      <w:lvlText w:val="%1."/>
      <w:lvlJc w:val="left"/>
      <w:pPr>
        <w:ind w:left="11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  <w:rPr>
        <w:rFonts w:cs="Times New Roman"/>
      </w:rPr>
    </w:lvl>
  </w:abstractNum>
  <w:abstractNum w:abstractNumId="1">
    <w:nsid w:val="32D605E0"/>
    <w:multiLevelType w:val="hybridMultilevel"/>
    <w:tmpl w:val="1D7EC0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C985DDA"/>
    <w:multiLevelType w:val="hybridMultilevel"/>
    <w:tmpl w:val="30FCB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9025ECB"/>
    <w:multiLevelType w:val="hybridMultilevel"/>
    <w:tmpl w:val="0136D896"/>
    <w:lvl w:ilvl="0" w:tplc="E24C016C">
      <w:start w:val="34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7917"/>
    <w:rsid w:val="00024F55"/>
    <w:rsid w:val="000632CE"/>
    <w:rsid w:val="000747FB"/>
    <w:rsid w:val="000A391D"/>
    <w:rsid w:val="000A4328"/>
    <w:rsid w:val="00175D61"/>
    <w:rsid w:val="001E2389"/>
    <w:rsid w:val="001E4349"/>
    <w:rsid w:val="002275BA"/>
    <w:rsid w:val="00277917"/>
    <w:rsid w:val="002A14D8"/>
    <w:rsid w:val="002C5C40"/>
    <w:rsid w:val="004256A2"/>
    <w:rsid w:val="004A2A37"/>
    <w:rsid w:val="004E7CDC"/>
    <w:rsid w:val="005237F5"/>
    <w:rsid w:val="00524D0C"/>
    <w:rsid w:val="00545F07"/>
    <w:rsid w:val="00570683"/>
    <w:rsid w:val="005F2D93"/>
    <w:rsid w:val="00603055"/>
    <w:rsid w:val="00630404"/>
    <w:rsid w:val="00644B1E"/>
    <w:rsid w:val="00720A0C"/>
    <w:rsid w:val="007A27F2"/>
    <w:rsid w:val="007B639D"/>
    <w:rsid w:val="007C3129"/>
    <w:rsid w:val="007C6F66"/>
    <w:rsid w:val="007C7E18"/>
    <w:rsid w:val="00803B14"/>
    <w:rsid w:val="00830EDF"/>
    <w:rsid w:val="008C5911"/>
    <w:rsid w:val="008E2501"/>
    <w:rsid w:val="0092131F"/>
    <w:rsid w:val="009B605C"/>
    <w:rsid w:val="00A00C68"/>
    <w:rsid w:val="00A177C3"/>
    <w:rsid w:val="00A30754"/>
    <w:rsid w:val="00A669AA"/>
    <w:rsid w:val="00B44EFE"/>
    <w:rsid w:val="00B45F69"/>
    <w:rsid w:val="00BA23F2"/>
    <w:rsid w:val="00BC748A"/>
    <w:rsid w:val="00C02544"/>
    <w:rsid w:val="00C04789"/>
    <w:rsid w:val="00C13C15"/>
    <w:rsid w:val="00C25F8B"/>
    <w:rsid w:val="00C7111B"/>
    <w:rsid w:val="00C77FED"/>
    <w:rsid w:val="00C92486"/>
    <w:rsid w:val="00D25835"/>
    <w:rsid w:val="00D30782"/>
    <w:rsid w:val="00DA5BA7"/>
    <w:rsid w:val="00DE7E05"/>
    <w:rsid w:val="00E33EC1"/>
    <w:rsid w:val="00E40EA9"/>
    <w:rsid w:val="00E64B17"/>
    <w:rsid w:val="00E660C2"/>
    <w:rsid w:val="00E962F5"/>
    <w:rsid w:val="00E96C54"/>
    <w:rsid w:val="00ED21A3"/>
    <w:rsid w:val="00EF1EF2"/>
    <w:rsid w:val="00F506E7"/>
    <w:rsid w:val="00FA6AEF"/>
    <w:rsid w:val="00FE7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754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3078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rsid w:val="00B45F69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B45F69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45F69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43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6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spu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ussiancultur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umer.info" TargetMode="External"/><Relationship Id="rId5" Type="http://schemas.openxmlformats.org/officeDocument/2006/relationships/hyperlink" Target="http://www.countries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1037</Words>
  <Characters>5913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Пәннің оқу-әдістемелік қамтамасыз етілу </dc:title>
  <dc:subject/>
  <dc:creator>Админ</dc:creator>
  <cp:keywords/>
  <dc:description/>
  <cp:lastModifiedBy>sulpak</cp:lastModifiedBy>
  <cp:revision>3</cp:revision>
  <dcterms:created xsi:type="dcterms:W3CDTF">2022-01-16T01:41:00Z</dcterms:created>
  <dcterms:modified xsi:type="dcterms:W3CDTF">2022-01-16T02:53:00Z</dcterms:modified>
</cp:coreProperties>
</file>